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235"/>
        <w:gridCol w:w="1421"/>
        <w:gridCol w:w="1261"/>
      </w:tblGrid>
      <w:tr w:rsidR="00D741A2" w14:paraId="34CEF7DD" w14:textId="77777777" w:rsidTr="00DE4072">
        <w:trPr>
          <w:trHeight w:val="275"/>
        </w:trPr>
        <w:tc>
          <w:tcPr>
            <w:tcW w:w="1235" w:type="dxa"/>
            <w:vAlign w:val="center"/>
          </w:tcPr>
          <w:p w14:paraId="173DE80F" w14:textId="77777777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Č. j.:</w:t>
            </w:r>
          </w:p>
        </w:tc>
        <w:tc>
          <w:tcPr>
            <w:tcW w:w="2682" w:type="dxa"/>
            <w:gridSpan w:val="2"/>
            <w:vAlign w:val="center"/>
          </w:tcPr>
          <w:p w14:paraId="3CFC4424" w14:textId="49AEC494" w:rsidR="00D741A2" w:rsidRDefault="008E293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 w:rsidRPr="008E2932">
              <w:rPr>
                <w:rFonts w:ascii="Tahoma" w:hAnsi="Tahoma" w:cs="Tahoma"/>
              </w:rPr>
              <w:t>OUTE/1322/2026/PR</w:t>
            </w:r>
          </w:p>
        </w:tc>
      </w:tr>
      <w:tr w:rsidR="00D741A2" w14:paraId="215D3F94" w14:textId="77777777" w:rsidTr="00DE4072">
        <w:trPr>
          <w:trHeight w:val="275"/>
        </w:trPr>
        <w:tc>
          <w:tcPr>
            <w:tcW w:w="1235" w:type="dxa"/>
            <w:vAlign w:val="center"/>
          </w:tcPr>
          <w:p w14:paraId="0307AA83" w14:textId="77777777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Sp. zn.:</w:t>
            </w:r>
          </w:p>
        </w:tc>
        <w:tc>
          <w:tcPr>
            <w:tcW w:w="2682" w:type="dxa"/>
            <w:gridSpan w:val="2"/>
            <w:vAlign w:val="center"/>
          </w:tcPr>
          <w:p w14:paraId="5825132B" w14:textId="6DD2D02B" w:rsidR="00D741A2" w:rsidRDefault="008E293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 w:rsidRPr="008E2932">
              <w:rPr>
                <w:rFonts w:ascii="Tahoma" w:hAnsi="Tahoma" w:cs="Tahoma"/>
              </w:rPr>
              <w:t>DSTE/40/2026/CG</w:t>
            </w:r>
          </w:p>
        </w:tc>
      </w:tr>
      <w:tr w:rsidR="00D741A2" w14:paraId="6B4937D2" w14:textId="77777777" w:rsidTr="00DE4072">
        <w:trPr>
          <w:trHeight w:val="275"/>
        </w:trPr>
        <w:tc>
          <w:tcPr>
            <w:tcW w:w="1235" w:type="dxa"/>
            <w:vAlign w:val="center"/>
          </w:tcPr>
          <w:p w14:paraId="115CCAEA" w14:textId="77777777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PID:</w:t>
            </w:r>
          </w:p>
        </w:tc>
        <w:tc>
          <w:tcPr>
            <w:tcW w:w="2682" w:type="dxa"/>
            <w:gridSpan w:val="2"/>
            <w:vAlign w:val="center"/>
          </w:tcPr>
          <w:p w14:paraId="2FE124B0" w14:textId="78A36748" w:rsidR="00D741A2" w:rsidRDefault="008E293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 w:rsidRPr="008E2932">
              <w:rPr>
                <w:rFonts w:ascii="Tahoma" w:hAnsi="Tahoma" w:cs="Tahoma"/>
              </w:rPr>
              <w:t>DMKP3OP0GZVC</w:t>
            </w:r>
          </w:p>
        </w:tc>
      </w:tr>
      <w:tr w:rsidR="00D741A2" w14:paraId="5C0F4D05" w14:textId="77777777" w:rsidTr="00DE4072">
        <w:trPr>
          <w:trHeight w:val="275"/>
        </w:trPr>
        <w:tc>
          <w:tcPr>
            <w:tcW w:w="1235" w:type="dxa"/>
            <w:vAlign w:val="center"/>
          </w:tcPr>
          <w:p w14:paraId="72EF62DB" w14:textId="77777777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64B0573B" w14:textId="77777777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</w:tr>
      <w:tr w:rsidR="00D741A2" w14:paraId="5CBD8AFE" w14:textId="77777777" w:rsidTr="00DE4072">
        <w:trPr>
          <w:trHeight w:val="275"/>
        </w:trPr>
        <w:tc>
          <w:tcPr>
            <w:tcW w:w="1235" w:type="dxa"/>
            <w:vAlign w:val="center"/>
          </w:tcPr>
          <w:p w14:paraId="520AA9CF" w14:textId="743603AE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7E2140BD" w14:textId="0AD3A38D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</w:tr>
      <w:tr w:rsidR="00D741A2" w14:paraId="2B04B08F" w14:textId="77777777" w:rsidTr="00DE4072">
        <w:trPr>
          <w:trHeight w:val="275"/>
        </w:trPr>
        <w:tc>
          <w:tcPr>
            <w:tcW w:w="1235" w:type="dxa"/>
            <w:vAlign w:val="center"/>
          </w:tcPr>
          <w:p w14:paraId="6E8A27AF" w14:textId="1D05A131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  <w:tc>
          <w:tcPr>
            <w:tcW w:w="2682" w:type="dxa"/>
            <w:gridSpan w:val="2"/>
            <w:vAlign w:val="center"/>
          </w:tcPr>
          <w:p w14:paraId="4521569D" w14:textId="57381189" w:rsidR="00D741A2" w:rsidRDefault="00D741A2" w:rsidP="00A26590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</w:tr>
      <w:tr w:rsidR="00DE4072" w14:paraId="465D45E7" w14:textId="77777777" w:rsidTr="00DE4072">
        <w:trPr>
          <w:trHeight w:val="275"/>
        </w:trPr>
        <w:tc>
          <w:tcPr>
            <w:tcW w:w="2656" w:type="dxa"/>
            <w:gridSpan w:val="2"/>
            <w:vAlign w:val="center"/>
          </w:tcPr>
          <w:p w14:paraId="6DF62A86" w14:textId="256BDABB" w:rsidR="00DE4072" w:rsidRDefault="00DE4072" w:rsidP="00DE4072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  <w:r w:rsidRPr="00D741A2">
              <w:rPr>
                <w:rFonts w:ascii="Tahoma" w:hAnsi="Tahoma" w:cs="Tahoma"/>
              </w:rPr>
              <w:t xml:space="preserve">V Těšanech dne </w:t>
            </w:r>
            <w:r>
              <w:rPr>
                <w:rFonts w:ascii="Tahoma" w:hAnsi="Tahoma" w:cs="Tahoma"/>
              </w:rPr>
              <w:t>1</w:t>
            </w:r>
            <w:r w:rsidR="007D5758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>.9.2026</w:t>
            </w:r>
          </w:p>
        </w:tc>
        <w:tc>
          <w:tcPr>
            <w:tcW w:w="1261" w:type="dxa"/>
            <w:vAlign w:val="center"/>
          </w:tcPr>
          <w:p w14:paraId="17CA48F3" w14:textId="167BCB16" w:rsidR="00DE4072" w:rsidRDefault="00DE4072" w:rsidP="00DE4072">
            <w:pPr>
              <w:tabs>
                <w:tab w:val="left" w:pos="1134"/>
              </w:tabs>
              <w:jc w:val="both"/>
              <w:rPr>
                <w:rFonts w:ascii="Tahoma" w:hAnsi="Tahoma" w:cs="Tahoma"/>
              </w:rPr>
            </w:pPr>
          </w:p>
        </w:tc>
      </w:tr>
    </w:tbl>
    <w:p w14:paraId="27BA250E" w14:textId="42C5CA55" w:rsidR="00A26590" w:rsidRPr="00D741A2" w:rsidRDefault="00A26590" w:rsidP="00A26590">
      <w:pPr>
        <w:tabs>
          <w:tab w:val="left" w:pos="1134"/>
        </w:tabs>
        <w:spacing w:before="480"/>
        <w:jc w:val="both"/>
        <w:rPr>
          <w:rFonts w:ascii="Tahoma" w:hAnsi="Tahoma" w:cs="Tahoma"/>
        </w:rPr>
      </w:pPr>
    </w:p>
    <w:p w14:paraId="3C862EFB" w14:textId="3E70287E" w:rsidR="00A26590" w:rsidRPr="00514495" w:rsidRDefault="00A26590" w:rsidP="00A26590">
      <w:pPr>
        <w:tabs>
          <w:tab w:val="center" w:pos="6804"/>
        </w:tabs>
        <w:jc w:val="center"/>
        <w:rPr>
          <w:rFonts w:ascii="Tahoma" w:hAnsi="Tahoma" w:cs="Tahoma"/>
          <w:sz w:val="24"/>
          <w:szCs w:val="24"/>
        </w:rPr>
      </w:pPr>
      <w:r w:rsidRPr="00514495">
        <w:rPr>
          <w:rFonts w:ascii="Tahoma" w:hAnsi="Tahoma" w:cs="Tahoma"/>
          <w:sz w:val="24"/>
          <w:szCs w:val="24"/>
        </w:rPr>
        <w:t>VOLBY DO ZASTUPITELSTEV OBCÍ A SENÁTU PARLAMENTU ČESKÉ REPUBLIKY</w:t>
      </w:r>
      <w:r w:rsidR="00DE4072" w:rsidRPr="00514495">
        <w:rPr>
          <w:rFonts w:ascii="Tahoma" w:hAnsi="Tahoma" w:cs="Tahoma"/>
          <w:sz w:val="24"/>
          <w:szCs w:val="24"/>
        </w:rPr>
        <w:t xml:space="preserve"> </w:t>
      </w:r>
      <w:r w:rsidRPr="00514495">
        <w:rPr>
          <w:rFonts w:ascii="Tahoma" w:hAnsi="Tahoma" w:cs="Tahoma"/>
          <w:sz w:val="24"/>
          <w:szCs w:val="24"/>
        </w:rPr>
        <w:t xml:space="preserve">KONANÉ VE DNECH 9. </w:t>
      </w:r>
      <w:r w:rsidR="00DE4072" w:rsidRPr="00514495">
        <w:rPr>
          <w:rFonts w:ascii="Tahoma" w:hAnsi="Tahoma" w:cs="Tahoma"/>
          <w:sz w:val="24"/>
          <w:szCs w:val="24"/>
        </w:rPr>
        <w:t>-</w:t>
      </w:r>
      <w:r w:rsidRPr="00514495">
        <w:rPr>
          <w:rFonts w:ascii="Tahoma" w:hAnsi="Tahoma" w:cs="Tahoma"/>
          <w:sz w:val="24"/>
          <w:szCs w:val="24"/>
        </w:rPr>
        <w:t xml:space="preserve"> 10. ŘÍJNA 2026</w:t>
      </w:r>
      <w:r w:rsidR="00DE4072" w:rsidRPr="00514495">
        <w:rPr>
          <w:rFonts w:ascii="Tahoma" w:hAnsi="Tahoma" w:cs="Tahoma"/>
          <w:sz w:val="24"/>
          <w:szCs w:val="24"/>
        </w:rPr>
        <w:t xml:space="preserve">, </w:t>
      </w:r>
      <w:r w:rsidRPr="00514495">
        <w:rPr>
          <w:rFonts w:ascii="Tahoma" w:hAnsi="Tahoma" w:cs="Tahoma"/>
          <w:sz w:val="24"/>
          <w:szCs w:val="24"/>
        </w:rPr>
        <w:t xml:space="preserve">16. </w:t>
      </w:r>
      <w:r w:rsidR="00DE4072" w:rsidRPr="00514495">
        <w:rPr>
          <w:rFonts w:ascii="Tahoma" w:hAnsi="Tahoma" w:cs="Tahoma"/>
          <w:sz w:val="24"/>
          <w:szCs w:val="24"/>
        </w:rPr>
        <w:t>-</w:t>
      </w:r>
      <w:r w:rsidRPr="00514495">
        <w:rPr>
          <w:rFonts w:ascii="Tahoma" w:hAnsi="Tahoma" w:cs="Tahoma"/>
          <w:sz w:val="24"/>
          <w:szCs w:val="24"/>
        </w:rPr>
        <w:t xml:space="preserve"> 17. ŘÍJNA 2026</w:t>
      </w:r>
    </w:p>
    <w:p w14:paraId="315DE512" w14:textId="77777777" w:rsidR="00A26590" w:rsidRDefault="00A26590" w:rsidP="00A26590">
      <w:pPr>
        <w:tabs>
          <w:tab w:val="center" w:pos="6804"/>
        </w:tabs>
        <w:jc w:val="center"/>
        <w:rPr>
          <w:rFonts w:ascii="Tahoma" w:hAnsi="Tahoma" w:cs="Tahoma"/>
          <w:b/>
          <w:bCs/>
        </w:rPr>
      </w:pPr>
    </w:p>
    <w:p w14:paraId="60B3787B" w14:textId="454634A1" w:rsidR="00A26590" w:rsidRPr="00514495" w:rsidRDefault="00A26590" w:rsidP="00A26590">
      <w:pPr>
        <w:tabs>
          <w:tab w:val="center" w:pos="6804"/>
        </w:tabs>
        <w:jc w:val="center"/>
        <w:rPr>
          <w:rFonts w:ascii="Tahoma" w:hAnsi="Tahoma" w:cs="Tahoma"/>
          <w:b/>
          <w:bCs/>
          <w:sz w:val="24"/>
          <w:szCs w:val="24"/>
        </w:rPr>
      </w:pPr>
      <w:r w:rsidRPr="00514495">
        <w:rPr>
          <w:rFonts w:ascii="Tahoma" w:hAnsi="Tahoma" w:cs="Tahoma"/>
          <w:b/>
          <w:bCs/>
          <w:sz w:val="24"/>
          <w:szCs w:val="24"/>
        </w:rPr>
        <w:t>Pozvánka na první zasedání okrskové volební komise</w:t>
      </w:r>
    </w:p>
    <w:p w14:paraId="2F195AFD" w14:textId="77777777" w:rsid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1F788448" w14:textId="7A29C28B" w:rsid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>Obecní úřad Těšany na základě § 15 písm. e) zákona č. 88/2024 Sb. o správě voleb, ve</w:t>
      </w:r>
      <w:r w:rsidRPr="00A26590">
        <w:rPr>
          <w:rFonts w:ascii="Tahoma" w:hAnsi="Tahoma" w:cs="Tahoma"/>
          <w:b/>
          <w:bCs/>
        </w:rPr>
        <w:t xml:space="preserve"> </w:t>
      </w:r>
      <w:r w:rsidRPr="00A26590">
        <w:rPr>
          <w:rFonts w:ascii="Tahoma" w:hAnsi="Tahoma" w:cs="Tahoma"/>
        </w:rPr>
        <w:t>znění pozdějších předpisů, oznamuje:</w:t>
      </w:r>
    </w:p>
    <w:p w14:paraId="2AA9DB03" w14:textId="77777777" w:rsid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69EA9C83" w14:textId="0006C9CE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 xml:space="preserve">První zasedání okrskové volební komise se bude konat ve </w:t>
      </w:r>
      <w:r w:rsidRPr="00315013">
        <w:rPr>
          <w:rFonts w:ascii="Tahoma" w:hAnsi="Tahoma" w:cs="Tahoma"/>
          <w:b/>
          <w:bCs/>
        </w:rPr>
        <w:t>středu</w:t>
      </w:r>
      <w:r w:rsidRPr="00A26590">
        <w:rPr>
          <w:rFonts w:ascii="Tahoma" w:hAnsi="Tahoma" w:cs="Tahoma"/>
        </w:rPr>
        <w:t xml:space="preserve"> </w:t>
      </w:r>
      <w:r w:rsidRPr="00DE4072">
        <w:rPr>
          <w:rFonts w:ascii="Tahoma" w:hAnsi="Tahoma" w:cs="Tahoma"/>
          <w:b/>
          <w:bCs/>
        </w:rPr>
        <w:t>16.9.2026 v 16.00 hod</w:t>
      </w:r>
      <w:r w:rsidRPr="00A26590">
        <w:rPr>
          <w:rFonts w:ascii="Tahoma" w:hAnsi="Tahoma" w:cs="Tahoma"/>
        </w:rPr>
        <w:t xml:space="preserve"> v zasedací místnosti OÚ Těšany, Těšany 141, 664 54 Těšany.</w:t>
      </w:r>
    </w:p>
    <w:p w14:paraId="31FD3AC8" w14:textId="77777777" w:rsid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58F03997" w14:textId="77777777" w:rsidR="00DE4072" w:rsidRDefault="00DE4072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0C4724B8" w14:textId="5143D2DD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>Program:</w:t>
      </w:r>
    </w:p>
    <w:p w14:paraId="20586B68" w14:textId="1A5D578A" w:rsidR="00A26590" w:rsidRPr="00514495" w:rsidRDefault="00A26590" w:rsidP="00514495">
      <w:pPr>
        <w:pStyle w:val="Odstavecseseznamem"/>
        <w:numPr>
          <w:ilvl w:val="0"/>
          <w:numId w:val="6"/>
        </w:numPr>
        <w:tabs>
          <w:tab w:val="center" w:pos="6804"/>
        </w:tabs>
        <w:jc w:val="both"/>
        <w:rPr>
          <w:rFonts w:ascii="Tahoma" w:hAnsi="Tahoma" w:cs="Tahoma"/>
        </w:rPr>
      </w:pPr>
      <w:r w:rsidRPr="00514495">
        <w:rPr>
          <w:rFonts w:ascii="Tahoma" w:hAnsi="Tahoma" w:cs="Tahoma"/>
        </w:rPr>
        <w:t>složení slibu člena OVK</w:t>
      </w:r>
    </w:p>
    <w:p w14:paraId="7B1D2FF9" w14:textId="09F406CD" w:rsidR="00A26590" w:rsidRPr="00514495" w:rsidRDefault="00A26590" w:rsidP="00514495">
      <w:pPr>
        <w:pStyle w:val="Odstavecseseznamem"/>
        <w:numPr>
          <w:ilvl w:val="0"/>
          <w:numId w:val="6"/>
        </w:numPr>
        <w:tabs>
          <w:tab w:val="center" w:pos="6804"/>
        </w:tabs>
        <w:jc w:val="both"/>
        <w:rPr>
          <w:rFonts w:ascii="Tahoma" w:hAnsi="Tahoma" w:cs="Tahoma"/>
        </w:rPr>
      </w:pPr>
      <w:r w:rsidRPr="00514495">
        <w:rPr>
          <w:rFonts w:ascii="Tahoma" w:hAnsi="Tahoma" w:cs="Tahoma"/>
        </w:rPr>
        <w:t>hlasování o obsazení funkce předsedy a místopředsedy</w:t>
      </w:r>
    </w:p>
    <w:p w14:paraId="29C65054" w14:textId="71B5ACC1" w:rsidR="00A26590" w:rsidRPr="00514495" w:rsidRDefault="00A26590" w:rsidP="00514495">
      <w:pPr>
        <w:pStyle w:val="Odstavecseseznamem"/>
        <w:numPr>
          <w:ilvl w:val="0"/>
          <w:numId w:val="6"/>
        </w:numPr>
        <w:tabs>
          <w:tab w:val="center" w:pos="6804"/>
        </w:tabs>
        <w:jc w:val="both"/>
        <w:rPr>
          <w:rFonts w:ascii="Tahoma" w:hAnsi="Tahoma" w:cs="Tahoma"/>
        </w:rPr>
      </w:pPr>
      <w:r w:rsidRPr="00514495">
        <w:rPr>
          <w:rFonts w:ascii="Tahoma" w:hAnsi="Tahoma" w:cs="Tahoma"/>
        </w:rPr>
        <w:t>informace o době a místě konání školení zapisovatelů, předsedů a místopředsedů</w:t>
      </w:r>
    </w:p>
    <w:p w14:paraId="38047D82" w14:textId="61B1507D" w:rsidR="00A26590" w:rsidRPr="00514495" w:rsidRDefault="00A26590" w:rsidP="00514495">
      <w:pPr>
        <w:pStyle w:val="Odstavecseseznamem"/>
        <w:numPr>
          <w:ilvl w:val="0"/>
          <w:numId w:val="6"/>
        </w:numPr>
        <w:tabs>
          <w:tab w:val="center" w:pos="6804"/>
        </w:tabs>
        <w:jc w:val="both"/>
        <w:rPr>
          <w:rFonts w:ascii="Tahoma" w:hAnsi="Tahoma" w:cs="Tahoma"/>
        </w:rPr>
      </w:pPr>
      <w:r w:rsidRPr="00514495">
        <w:rPr>
          <w:rFonts w:ascii="Tahoma" w:hAnsi="Tahoma" w:cs="Tahoma"/>
        </w:rPr>
        <w:t>ostatní organizačně-technické informace</w:t>
      </w:r>
    </w:p>
    <w:p w14:paraId="1F4FB9A6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5091CB7A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>Účast je nutná!</w:t>
      </w:r>
    </w:p>
    <w:p w14:paraId="0437EDAD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70A5BDF7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>S sebou prosím vezměte občanský průkaz a číslo bankovního účtu.</w:t>
      </w:r>
    </w:p>
    <w:p w14:paraId="2175AECF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3ABFFB43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4C4E2948" w14:textId="77777777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36DC2126" w14:textId="77777777" w:rsidR="00315013" w:rsidRDefault="00315013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2C533124" w14:textId="7A876289" w:rsidR="00A26590" w:rsidRPr="00A26590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>Milan Strouhal</w:t>
      </w:r>
    </w:p>
    <w:p w14:paraId="3C40FD7C" w14:textId="4E6A8EB7" w:rsidR="00D741A2" w:rsidRDefault="00A26590" w:rsidP="00A26590">
      <w:pPr>
        <w:tabs>
          <w:tab w:val="center" w:pos="6804"/>
        </w:tabs>
        <w:jc w:val="both"/>
        <w:rPr>
          <w:rFonts w:ascii="Tahoma" w:hAnsi="Tahoma" w:cs="Tahoma"/>
        </w:rPr>
      </w:pPr>
      <w:r w:rsidRPr="00A26590">
        <w:rPr>
          <w:rFonts w:ascii="Tahoma" w:hAnsi="Tahoma" w:cs="Tahoma"/>
        </w:rPr>
        <w:t>starosta obce Těšany</w:t>
      </w:r>
    </w:p>
    <w:p w14:paraId="2673D8E8" w14:textId="77777777" w:rsidR="009748C5" w:rsidRDefault="009748C5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68F15AF4" w14:textId="77777777" w:rsidR="009748C5" w:rsidRDefault="009748C5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1007C698" w14:textId="77777777" w:rsidR="009748C5" w:rsidRDefault="009748C5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4C015D36" w14:textId="77777777" w:rsidR="009748C5" w:rsidRDefault="009748C5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1E3DF78F" w14:textId="77777777" w:rsidR="009748C5" w:rsidRDefault="009748C5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p w14:paraId="1CADBC11" w14:textId="77777777" w:rsidR="009748C5" w:rsidRDefault="009748C5" w:rsidP="009748C5">
      <w:pPr>
        <w:tabs>
          <w:tab w:val="center" w:pos="6804"/>
        </w:tabs>
        <w:jc w:val="both"/>
        <w:rPr>
          <w:rFonts w:ascii="Tahoma" w:hAnsi="Tahoma" w:cs="Tahoma"/>
        </w:rPr>
      </w:pPr>
    </w:p>
    <w:p w14:paraId="40EAA412" w14:textId="77777777" w:rsidR="009748C5" w:rsidRDefault="009748C5" w:rsidP="009748C5">
      <w:pPr>
        <w:tabs>
          <w:tab w:val="center" w:pos="6804"/>
        </w:tabs>
        <w:jc w:val="both"/>
        <w:rPr>
          <w:rFonts w:ascii="Tahoma" w:hAnsi="Tahoma" w:cs="Tahoma"/>
        </w:rPr>
      </w:pPr>
    </w:p>
    <w:p w14:paraId="460D052A" w14:textId="4CCFC1E6" w:rsidR="009748C5" w:rsidRPr="009748C5" w:rsidRDefault="009748C5" w:rsidP="009748C5">
      <w:pPr>
        <w:tabs>
          <w:tab w:val="center" w:pos="6804"/>
        </w:tabs>
        <w:jc w:val="both"/>
        <w:rPr>
          <w:rFonts w:ascii="Tahoma" w:hAnsi="Tahoma" w:cs="Tahoma"/>
        </w:rPr>
      </w:pPr>
      <w:r w:rsidRPr="009748C5">
        <w:rPr>
          <w:rFonts w:ascii="Tahoma" w:hAnsi="Tahoma" w:cs="Tahoma"/>
        </w:rPr>
        <w:t>Vyvěšeno dne:</w:t>
      </w:r>
      <w:r w:rsidR="00315013">
        <w:rPr>
          <w:rFonts w:ascii="Tahoma" w:hAnsi="Tahoma" w:cs="Tahoma"/>
        </w:rPr>
        <w:t xml:space="preserve"> 10.9.2026</w:t>
      </w:r>
    </w:p>
    <w:p w14:paraId="7C8BEEC0" w14:textId="77777777" w:rsidR="009748C5" w:rsidRPr="009748C5" w:rsidRDefault="009748C5" w:rsidP="009748C5">
      <w:pPr>
        <w:tabs>
          <w:tab w:val="center" w:pos="6804"/>
        </w:tabs>
        <w:jc w:val="both"/>
        <w:rPr>
          <w:rFonts w:ascii="Tahoma" w:hAnsi="Tahoma" w:cs="Tahoma"/>
        </w:rPr>
      </w:pPr>
      <w:r w:rsidRPr="009748C5">
        <w:rPr>
          <w:rFonts w:ascii="Tahoma" w:hAnsi="Tahoma" w:cs="Tahoma"/>
        </w:rPr>
        <w:t>Sejmuto dne:</w:t>
      </w:r>
    </w:p>
    <w:p w14:paraId="50FA75C8" w14:textId="77777777" w:rsidR="009748C5" w:rsidRPr="00A26590" w:rsidRDefault="009748C5" w:rsidP="00A26590">
      <w:pPr>
        <w:tabs>
          <w:tab w:val="center" w:pos="6804"/>
        </w:tabs>
        <w:jc w:val="both"/>
        <w:rPr>
          <w:rFonts w:ascii="Tahoma" w:hAnsi="Tahoma" w:cs="Tahoma"/>
        </w:rPr>
      </w:pPr>
    </w:p>
    <w:sectPr w:rsidR="009748C5" w:rsidRPr="00A26590" w:rsidSect="0045376D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C6674" w14:textId="77777777" w:rsidR="00C17A07" w:rsidRDefault="00C17A07">
      <w:r>
        <w:separator/>
      </w:r>
    </w:p>
  </w:endnote>
  <w:endnote w:type="continuationSeparator" w:id="0">
    <w:p w14:paraId="32CDB5C8" w14:textId="77777777" w:rsidR="00C17A07" w:rsidRDefault="00C17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45376D" w:rsidRPr="009A23E5" w14:paraId="4D4BD9CA" w14:textId="77777777" w:rsidTr="00226A2E">
      <w:trPr>
        <w:trHeight w:val="218"/>
      </w:trPr>
      <w:tc>
        <w:tcPr>
          <w:tcW w:w="1667" w:type="pct"/>
          <w:vAlign w:val="bottom"/>
        </w:tcPr>
        <w:p w14:paraId="72C85DE6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sym w:font="Wingdings 2" w:char="F027"/>
          </w:r>
          <w:r w:rsidRPr="009A23E5">
            <w:rPr>
              <w:rFonts w:ascii="Tahoma" w:hAnsi="Tahoma" w:cs="Tahoma"/>
              <w:bCs/>
              <w:sz w:val="18"/>
              <w:szCs w:val="18"/>
            </w:rPr>
            <w:t xml:space="preserve"> 544248234</w:t>
          </w:r>
        </w:p>
      </w:tc>
      <w:tc>
        <w:tcPr>
          <w:tcW w:w="1667" w:type="pct"/>
          <w:vAlign w:val="bottom"/>
        </w:tcPr>
        <w:p w14:paraId="0BC7238A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t>Bankovní spojení</w:t>
          </w:r>
        </w:p>
      </w:tc>
      <w:tc>
        <w:tcPr>
          <w:tcW w:w="1666" w:type="pct"/>
          <w:vAlign w:val="bottom"/>
        </w:tcPr>
        <w:p w14:paraId="71AB2232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t>www.outesany.cz</w:t>
          </w:r>
        </w:p>
      </w:tc>
    </w:tr>
    <w:tr w:rsidR="0045376D" w:rsidRPr="009A23E5" w14:paraId="4E9C21AC" w14:textId="77777777" w:rsidTr="00226A2E">
      <w:trPr>
        <w:trHeight w:val="218"/>
      </w:trPr>
      <w:tc>
        <w:tcPr>
          <w:tcW w:w="1667" w:type="pct"/>
          <w:vAlign w:val="bottom"/>
        </w:tcPr>
        <w:p w14:paraId="71EEFD83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t>e-mail: podatelna@outesany.cz</w:t>
          </w:r>
        </w:p>
      </w:tc>
      <w:tc>
        <w:tcPr>
          <w:tcW w:w="1667" w:type="pct"/>
          <w:vAlign w:val="bottom"/>
        </w:tcPr>
        <w:p w14:paraId="78807057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t>KB 5223641/0100</w:t>
          </w:r>
        </w:p>
      </w:tc>
      <w:tc>
        <w:tcPr>
          <w:tcW w:w="1666" w:type="pct"/>
          <w:vAlign w:val="bottom"/>
        </w:tcPr>
        <w:p w14:paraId="7262AD38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t>IČO: 00282693</w:t>
          </w:r>
        </w:p>
      </w:tc>
    </w:tr>
    <w:tr w:rsidR="0045376D" w:rsidRPr="009A23E5" w14:paraId="23B93CEF" w14:textId="77777777" w:rsidTr="00226A2E">
      <w:trPr>
        <w:trHeight w:val="218"/>
      </w:trPr>
      <w:tc>
        <w:tcPr>
          <w:tcW w:w="1667" w:type="pct"/>
          <w:vAlign w:val="bottom"/>
        </w:tcPr>
        <w:p w14:paraId="56C4A5B7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  <w:r w:rsidRPr="009A23E5">
            <w:rPr>
              <w:rFonts w:ascii="Tahoma" w:hAnsi="Tahoma" w:cs="Tahoma"/>
              <w:bCs/>
              <w:sz w:val="18"/>
              <w:szCs w:val="18"/>
            </w:rPr>
            <w:t>DS: rutba2i</w:t>
          </w:r>
        </w:p>
      </w:tc>
      <w:tc>
        <w:tcPr>
          <w:tcW w:w="1667" w:type="pct"/>
          <w:vAlign w:val="bottom"/>
        </w:tcPr>
        <w:p w14:paraId="51163C57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</w:p>
      </w:tc>
      <w:tc>
        <w:tcPr>
          <w:tcW w:w="1666" w:type="pct"/>
          <w:vAlign w:val="bottom"/>
        </w:tcPr>
        <w:p w14:paraId="5D15ADCB" w14:textId="77777777" w:rsidR="0045376D" w:rsidRPr="009A23E5" w:rsidRDefault="0045376D" w:rsidP="0045376D">
          <w:pPr>
            <w:rPr>
              <w:rFonts w:ascii="Tahoma" w:hAnsi="Tahoma" w:cs="Tahoma"/>
              <w:bCs/>
              <w:sz w:val="18"/>
              <w:szCs w:val="18"/>
            </w:rPr>
          </w:pPr>
        </w:p>
      </w:tc>
    </w:tr>
  </w:tbl>
  <w:p w14:paraId="14635DCA" w14:textId="77777777" w:rsidR="00F72280" w:rsidRPr="0045376D" w:rsidRDefault="00F72280" w:rsidP="00522AC2">
    <w:pPr>
      <w:rPr>
        <w:rFonts w:ascii="Tahoma" w:hAnsi="Tahoma" w:cs="Tahoma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46BE5" w14:textId="77777777" w:rsidR="00C17A07" w:rsidRDefault="00C17A07">
      <w:r>
        <w:separator/>
      </w:r>
    </w:p>
  </w:footnote>
  <w:footnote w:type="continuationSeparator" w:id="0">
    <w:p w14:paraId="0A622B3D" w14:textId="77777777" w:rsidR="00C17A07" w:rsidRDefault="00C17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1"/>
      <w:gridCol w:w="7711"/>
    </w:tblGrid>
    <w:tr w:rsidR="00A0214C" w:rsidRPr="00F72280" w14:paraId="6BD09725" w14:textId="77777777" w:rsidTr="00226A2E">
      <w:trPr>
        <w:cantSplit/>
        <w:trHeight w:val="1135"/>
      </w:trPr>
      <w:tc>
        <w:tcPr>
          <w:tcW w:w="750" w:type="pct"/>
          <w:vAlign w:val="center"/>
        </w:tcPr>
        <w:p w14:paraId="15433921" w14:textId="77777777" w:rsidR="00A0214C" w:rsidRPr="00F72280" w:rsidRDefault="00226A2E" w:rsidP="009A23E5">
          <w:pPr>
            <w:pStyle w:val="Nadpis1"/>
            <w:jc w:val="center"/>
            <w:rPr>
              <w:rFonts w:ascii="Tahoma" w:hAnsi="Tahoma" w:cs="Tahoma"/>
            </w:rPr>
          </w:pPr>
          <w:r w:rsidRPr="00F72280">
            <w:rPr>
              <w:rFonts w:ascii="Tahoma" w:hAnsi="Tahoma" w:cs="Tahoma"/>
            </w:rPr>
            <w:object w:dxaOrig="3810" w:dyaOrig="4454" w14:anchorId="6E1DC9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.65pt;height:48.35pt" fillcolor="window">
                <v:imagedata r:id="rId1" o:title=""/>
              </v:shape>
              <o:OLEObject Type="Embed" ProgID="MSPhotoEd.3" ShapeID="_x0000_i1025" DrawAspect="Content" ObjectID="_1850534554" r:id="rId2"/>
            </w:object>
          </w:r>
        </w:p>
      </w:tc>
      <w:tc>
        <w:tcPr>
          <w:tcW w:w="4250" w:type="pct"/>
          <w:vAlign w:val="center"/>
        </w:tcPr>
        <w:p w14:paraId="4EF36E05" w14:textId="77777777" w:rsidR="001A3E06" w:rsidRPr="001A3E06" w:rsidRDefault="00A0214C" w:rsidP="001A3E06">
          <w:pPr>
            <w:pStyle w:val="Nadpis1"/>
            <w:jc w:val="center"/>
            <w:rPr>
              <w:rFonts w:ascii="Tahoma" w:hAnsi="Tahoma" w:cs="Tahoma"/>
              <w:szCs w:val="2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4F56DF">
            <w:rPr>
              <w:rFonts w:ascii="Tahoma" w:hAnsi="Tahoma" w:cs="Tahoma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OBEC</w:t>
          </w:r>
          <w:r w:rsidR="004F56DF" w:rsidRPr="004F56DF">
            <w:rPr>
              <w:rFonts w:ascii="Tahoma" w:hAnsi="Tahoma" w:cs="Tahoma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NÍ ÚŘAD</w:t>
          </w:r>
          <w:r w:rsidRPr="004F56DF">
            <w:rPr>
              <w:rFonts w:ascii="Tahoma" w:hAnsi="Tahoma" w:cs="Tahoma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TĚŠANY, okres Brno-venkov</w:t>
          </w:r>
          <w:r w:rsidRPr="004F56DF">
            <w:rPr>
              <w:rFonts w:ascii="Tahoma" w:hAnsi="Tahoma" w:cs="Tahoma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br/>
          </w:r>
          <w:r w:rsidRPr="001A3E06">
            <w:rPr>
              <w:rFonts w:ascii="Tahoma" w:hAnsi="Tahoma" w:cs="Tahoma"/>
              <w:szCs w:val="2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664 54 Těšany 141</w:t>
          </w:r>
        </w:p>
      </w:tc>
    </w:tr>
  </w:tbl>
  <w:p w14:paraId="3C4364C5" w14:textId="77777777" w:rsidR="00A0214C" w:rsidRDefault="00A0214C" w:rsidP="009A23E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C338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B74FF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5594DA9"/>
    <w:multiLevelType w:val="hybridMultilevel"/>
    <w:tmpl w:val="35F41A54"/>
    <w:lvl w:ilvl="0" w:tplc="C4463D5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A04929"/>
    <w:multiLevelType w:val="hybridMultilevel"/>
    <w:tmpl w:val="BB287F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4B6585"/>
    <w:multiLevelType w:val="hybridMultilevel"/>
    <w:tmpl w:val="C2CEDE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06A0F"/>
    <w:multiLevelType w:val="hybridMultilevel"/>
    <w:tmpl w:val="1D882D06"/>
    <w:lvl w:ilvl="0" w:tplc="EAF2FE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7761164">
    <w:abstractNumId w:val="0"/>
  </w:num>
  <w:num w:numId="2" w16cid:durableId="1816071206">
    <w:abstractNumId w:val="1"/>
  </w:num>
  <w:num w:numId="3" w16cid:durableId="921718259">
    <w:abstractNumId w:val="3"/>
  </w:num>
  <w:num w:numId="4" w16cid:durableId="1574269909">
    <w:abstractNumId w:val="4"/>
  </w:num>
  <w:num w:numId="5" w16cid:durableId="1131943726">
    <w:abstractNumId w:val="2"/>
  </w:num>
  <w:num w:numId="6" w16cid:durableId="2121759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90"/>
    <w:rsid w:val="00000885"/>
    <w:rsid w:val="0000251C"/>
    <w:rsid w:val="00002F09"/>
    <w:rsid w:val="000169EF"/>
    <w:rsid w:val="000657AF"/>
    <w:rsid w:val="00067CD9"/>
    <w:rsid w:val="0007033B"/>
    <w:rsid w:val="00081E06"/>
    <w:rsid w:val="000947D2"/>
    <w:rsid w:val="000C2B59"/>
    <w:rsid w:val="000D2C52"/>
    <w:rsid w:val="000D78D8"/>
    <w:rsid w:val="00101323"/>
    <w:rsid w:val="00130445"/>
    <w:rsid w:val="00140EC5"/>
    <w:rsid w:val="0014563D"/>
    <w:rsid w:val="00185A35"/>
    <w:rsid w:val="001A3E06"/>
    <w:rsid w:val="001B096B"/>
    <w:rsid w:val="001F1B61"/>
    <w:rsid w:val="001F6628"/>
    <w:rsid w:val="001F7F03"/>
    <w:rsid w:val="00210EB7"/>
    <w:rsid w:val="00213010"/>
    <w:rsid w:val="00220119"/>
    <w:rsid w:val="00226A2E"/>
    <w:rsid w:val="002403AC"/>
    <w:rsid w:val="00273240"/>
    <w:rsid w:val="00286E84"/>
    <w:rsid w:val="00291253"/>
    <w:rsid w:val="002952EC"/>
    <w:rsid w:val="002B4074"/>
    <w:rsid w:val="002C2BD1"/>
    <w:rsid w:val="003062D1"/>
    <w:rsid w:val="0031023D"/>
    <w:rsid w:val="00315013"/>
    <w:rsid w:val="003246EB"/>
    <w:rsid w:val="00331C42"/>
    <w:rsid w:val="003341F0"/>
    <w:rsid w:val="00334E8C"/>
    <w:rsid w:val="00337343"/>
    <w:rsid w:val="0034215C"/>
    <w:rsid w:val="003619FF"/>
    <w:rsid w:val="00375780"/>
    <w:rsid w:val="00381D85"/>
    <w:rsid w:val="003911EC"/>
    <w:rsid w:val="003A6E18"/>
    <w:rsid w:val="003F50DA"/>
    <w:rsid w:val="00401511"/>
    <w:rsid w:val="00414D71"/>
    <w:rsid w:val="00440DB1"/>
    <w:rsid w:val="00441878"/>
    <w:rsid w:val="0045376D"/>
    <w:rsid w:val="00453DC6"/>
    <w:rsid w:val="00455C01"/>
    <w:rsid w:val="00456FD8"/>
    <w:rsid w:val="004778D8"/>
    <w:rsid w:val="00480B21"/>
    <w:rsid w:val="004963AE"/>
    <w:rsid w:val="004D10D1"/>
    <w:rsid w:val="004D391E"/>
    <w:rsid w:val="004D40D9"/>
    <w:rsid w:val="004F56DF"/>
    <w:rsid w:val="0050568F"/>
    <w:rsid w:val="00514495"/>
    <w:rsid w:val="00515E05"/>
    <w:rsid w:val="00522AC2"/>
    <w:rsid w:val="00546DDB"/>
    <w:rsid w:val="00551275"/>
    <w:rsid w:val="00571791"/>
    <w:rsid w:val="005719E3"/>
    <w:rsid w:val="00576010"/>
    <w:rsid w:val="0057644F"/>
    <w:rsid w:val="005E108C"/>
    <w:rsid w:val="005E1EF4"/>
    <w:rsid w:val="005E31BB"/>
    <w:rsid w:val="005E4B28"/>
    <w:rsid w:val="005F40EA"/>
    <w:rsid w:val="005F4EFC"/>
    <w:rsid w:val="00602297"/>
    <w:rsid w:val="00612147"/>
    <w:rsid w:val="00634964"/>
    <w:rsid w:val="00666D35"/>
    <w:rsid w:val="00672CB6"/>
    <w:rsid w:val="006827C2"/>
    <w:rsid w:val="00684977"/>
    <w:rsid w:val="006A494B"/>
    <w:rsid w:val="006D3A2B"/>
    <w:rsid w:val="006D494E"/>
    <w:rsid w:val="006E0374"/>
    <w:rsid w:val="006E074A"/>
    <w:rsid w:val="006E0F7F"/>
    <w:rsid w:val="006E3AF9"/>
    <w:rsid w:val="006E40AC"/>
    <w:rsid w:val="006F2840"/>
    <w:rsid w:val="00711823"/>
    <w:rsid w:val="00720E05"/>
    <w:rsid w:val="00725F8E"/>
    <w:rsid w:val="00741699"/>
    <w:rsid w:val="00746698"/>
    <w:rsid w:val="0076348E"/>
    <w:rsid w:val="00765FA6"/>
    <w:rsid w:val="00776AF0"/>
    <w:rsid w:val="0078269D"/>
    <w:rsid w:val="0079581D"/>
    <w:rsid w:val="007B0D0F"/>
    <w:rsid w:val="007B4C70"/>
    <w:rsid w:val="007D5758"/>
    <w:rsid w:val="00812F6D"/>
    <w:rsid w:val="008158EE"/>
    <w:rsid w:val="00827695"/>
    <w:rsid w:val="00845019"/>
    <w:rsid w:val="0084735B"/>
    <w:rsid w:val="0087580D"/>
    <w:rsid w:val="008775F7"/>
    <w:rsid w:val="00882F78"/>
    <w:rsid w:val="008854F8"/>
    <w:rsid w:val="00887269"/>
    <w:rsid w:val="008D2DEB"/>
    <w:rsid w:val="008D7337"/>
    <w:rsid w:val="008E2932"/>
    <w:rsid w:val="008F1B39"/>
    <w:rsid w:val="00900914"/>
    <w:rsid w:val="009027F8"/>
    <w:rsid w:val="009116A6"/>
    <w:rsid w:val="00930E39"/>
    <w:rsid w:val="00935459"/>
    <w:rsid w:val="009425B6"/>
    <w:rsid w:val="00943320"/>
    <w:rsid w:val="00960848"/>
    <w:rsid w:val="00972AA0"/>
    <w:rsid w:val="009748C5"/>
    <w:rsid w:val="00976EF2"/>
    <w:rsid w:val="009827A8"/>
    <w:rsid w:val="009834CE"/>
    <w:rsid w:val="009A23E5"/>
    <w:rsid w:val="009B5188"/>
    <w:rsid w:val="009C4D61"/>
    <w:rsid w:val="009E37F2"/>
    <w:rsid w:val="009E7289"/>
    <w:rsid w:val="00A0214C"/>
    <w:rsid w:val="00A067A5"/>
    <w:rsid w:val="00A07F09"/>
    <w:rsid w:val="00A24D39"/>
    <w:rsid w:val="00A26590"/>
    <w:rsid w:val="00A73598"/>
    <w:rsid w:val="00AB4F07"/>
    <w:rsid w:val="00AC31F7"/>
    <w:rsid w:val="00AD1026"/>
    <w:rsid w:val="00B03275"/>
    <w:rsid w:val="00B0713C"/>
    <w:rsid w:val="00B10CB9"/>
    <w:rsid w:val="00B47D58"/>
    <w:rsid w:val="00B50B81"/>
    <w:rsid w:val="00B56707"/>
    <w:rsid w:val="00B62386"/>
    <w:rsid w:val="00B65F84"/>
    <w:rsid w:val="00BA32C5"/>
    <w:rsid w:val="00BB3296"/>
    <w:rsid w:val="00BD26BE"/>
    <w:rsid w:val="00BD2A7E"/>
    <w:rsid w:val="00C05006"/>
    <w:rsid w:val="00C055D3"/>
    <w:rsid w:val="00C17A07"/>
    <w:rsid w:val="00C44343"/>
    <w:rsid w:val="00C508B3"/>
    <w:rsid w:val="00C530CA"/>
    <w:rsid w:val="00C712EE"/>
    <w:rsid w:val="00C77C69"/>
    <w:rsid w:val="00C80DBE"/>
    <w:rsid w:val="00C85171"/>
    <w:rsid w:val="00C96899"/>
    <w:rsid w:val="00CA5658"/>
    <w:rsid w:val="00CB0874"/>
    <w:rsid w:val="00CB258F"/>
    <w:rsid w:val="00CD433B"/>
    <w:rsid w:val="00CD5916"/>
    <w:rsid w:val="00CE59D0"/>
    <w:rsid w:val="00CF5C91"/>
    <w:rsid w:val="00D0405C"/>
    <w:rsid w:val="00D15FA9"/>
    <w:rsid w:val="00D311E8"/>
    <w:rsid w:val="00D3224B"/>
    <w:rsid w:val="00D40A18"/>
    <w:rsid w:val="00D44D10"/>
    <w:rsid w:val="00D5088D"/>
    <w:rsid w:val="00D741A2"/>
    <w:rsid w:val="00D90F8A"/>
    <w:rsid w:val="00D96E70"/>
    <w:rsid w:val="00DC6EF0"/>
    <w:rsid w:val="00DE4072"/>
    <w:rsid w:val="00E0423F"/>
    <w:rsid w:val="00E15B45"/>
    <w:rsid w:val="00E359CE"/>
    <w:rsid w:val="00E4043D"/>
    <w:rsid w:val="00E75697"/>
    <w:rsid w:val="00E8266E"/>
    <w:rsid w:val="00EB1CDE"/>
    <w:rsid w:val="00F129A1"/>
    <w:rsid w:val="00F154BE"/>
    <w:rsid w:val="00F2165F"/>
    <w:rsid w:val="00F26123"/>
    <w:rsid w:val="00F3065C"/>
    <w:rsid w:val="00F44223"/>
    <w:rsid w:val="00F45862"/>
    <w:rsid w:val="00F54E3C"/>
    <w:rsid w:val="00F55150"/>
    <w:rsid w:val="00F67034"/>
    <w:rsid w:val="00F72280"/>
    <w:rsid w:val="00F76B35"/>
    <w:rsid w:val="00F77015"/>
    <w:rsid w:val="00F92AAA"/>
    <w:rsid w:val="00FA327B"/>
    <w:rsid w:val="00FC2258"/>
    <w:rsid w:val="00FC58F8"/>
    <w:rsid w:val="00FD79C3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C125F4"/>
  <w15:chartTrackingRefBased/>
  <w15:docId w15:val="{E3D30713-7CFB-4703-9FBE-55AD3D13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</w:style>
  <w:style w:type="paragraph" w:styleId="Zhlav">
    <w:name w:val="header"/>
    <w:basedOn w:val="Normln"/>
    <w:link w:val="ZhlavChar"/>
    <w:uiPriority w:val="99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2">
    <w:name w:val="Body Text 2"/>
    <w:basedOn w:val="Normln"/>
    <w:semiHidden/>
    <w:pPr>
      <w:jc w:val="both"/>
    </w:pPr>
    <w:rPr>
      <w:sz w:val="22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7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67CD9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semiHidden/>
    <w:locked/>
    <w:rsid w:val="00612147"/>
  </w:style>
  <w:style w:type="character" w:styleId="Nevyeenzmnka">
    <w:name w:val="Unresolved Mention"/>
    <w:uiPriority w:val="99"/>
    <w:semiHidden/>
    <w:unhideWhenUsed/>
    <w:rsid w:val="0079581D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DC6EF0"/>
    <w:pPr>
      <w:widowControl w:val="0"/>
      <w:jc w:val="center"/>
    </w:pPr>
    <w:rPr>
      <w:b/>
      <w:sz w:val="28"/>
    </w:rPr>
  </w:style>
  <w:style w:type="character" w:customStyle="1" w:styleId="NzevChar">
    <w:name w:val="Název Char"/>
    <w:link w:val="Nzev"/>
    <w:rsid w:val="00DC6EF0"/>
    <w:rPr>
      <w:b/>
      <w:sz w:val="28"/>
    </w:rPr>
  </w:style>
  <w:style w:type="paragraph" w:customStyle="1" w:styleId="a">
    <w:basedOn w:val="Normln"/>
    <w:next w:val="Podnadpis"/>
    <w:link w:val="PodtitulChar"/>
    <w:qFormat/>
    <w:rsid w:val="00DC6EF0"/>
    <w:pPr>
      <w:widowControl w:val="0"/>
    </w:pPr>
    <w:rPr>
      <w:b/>
      <w:sz w:val="28"/>
    </w:rPr>
  </w:style>
  <w:style w:type="character" w:customStyle="1" w:styleId="PodtitulChar">
    <w:name w:val="Podtitul Char"/>
    <w:link w:val="a"/>
    <w:rsid w:val="00DC6EF0"/>
    <w:rPr>
      <w:b/>
      <w:sz w:val="2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6EF0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nadpisChar">
    <w:name w:val="Podnadpis Char"/>
    <w:link w:val="Podnadpis"/>
    <w:uiPriority w:val="11"/>
    <w:rsid w:val="00DC6EF0"/>
    <w:rPr>
      <w:rFonts w:ascii="Calibri Light" w:eastAsia="Times New Roman" w:hAnsi="Calibri Light" w:cs="Times New Roman"/>
      <w:sz w:val="24"/>
      <w:szCs w:val="24"/>
    </w:rPr>
  </w:style>
  <w:style w:type="table" w:styleId="Mkatabulky">
    <w:name w:val="Table Grid"/>
    <w:basedOn w:val="Normlntabulka"/>
    <w:uiPriority w:val="59"/>
    <w:rsid w:val="00453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14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Obecn&#237;%20dokumenty_vzory\HLAVI&#268;KOV&#221;%20PAP&#205;R_OBECN&#205;%20&#218;&#344;AD%20T&#282;&#352;AN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8EB4D-675F-4D70-926A-468EC3B6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PAPÍR_OBECNÍ ÚŘAD TĚŠANY</Template>
  <TotalTime>18</TotalTime>
  <Pages>1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Těšany, okres Brno-venkov</vt:lpstr>
    </vt:vector>
  </TitlesOfParts>
  <Company>Obec Těšany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Těšany, okres Brno-venkov</dc:title>
  <dc:subject/>
  <dc:creator>urednik</dc:creator>
  <cp:keywords/>
  <cp:lastModifiedBy>urednik</cp:lastModifiedBy>
  <cp:revision>6</cp:revision>
  <cp:lastPrinted>2026-08-31T07:00:00Z</cp:lastPrinted>
  <dcterms:created xsi:type="dcterms:W3CDTF">2026-09-07T11:56:00Z</dcterms:created>
  <dcterms:modified xsi:type="dcterms:W3CDTF">2026-09-10T06:36:00Z</dcterms:modified>
</cp:coreProperties>
</file>